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4"/>
        <w:gridCol w:w="2449"/>
        <w:gridCol w:w="1368"/>
        <w:gridCol w:w="2089"/>
      </w:tblGrid>
      <w:tr w:rsidR="0090596C" w:rsidRPr="0090596C" w14:paraId="50BB90F6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3EBF6CBE" w14:textId="54F61DCD" w:rsidR="00650259" w:rsidRPr="0090596C" w:rsidRDefault="00237258" w:rsidP="0090596C">
            <w:pPr>
              <w:pStyle w:val="Heading1"/>
              <w:outlineLvl w:val="0"/>
            </w:pPr>
            <w:r>
              <w:t>Member Info</w:t>
            </w:r>
          </w:p>
        </w:tc>
      </w:tr>
      <w:tr w:rsidR="00650259" w:rsidRPr="00846B76" w14:paraId="69F37397" w14:textId="77777777" w:rsidTr="00BE31CB">
        <w:sdt>
          <w:sdtPr>
            <w:id w:val="1621259925"/>
            <w:placeholder>
              <w:docPart w:val="F1B82C55B86B415AA12E7AA56A1852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46B50256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2927765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D4D9027" w14:textId="77777777" w:rsidTr="00BE31CB">
        <w:sdt>
          <w:sdtPr>
            <w:id w:val="-1470592894"/>
            <w:placeholder>
              <w:docPart w:val="927835A7F083494BBFEC7BCEE56B66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3BA66A75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7A4ED4F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B8DA4C" w14:textId="77777777" w:rsidTr="00BE31CB">
        <w:sdt>
          <w:sdtPr>
            <w:id w:val="572943512"/>
            <w:placeholder>
              <w:docPart w:val="0A2F5F48C7364C80AFFA4D6C2B951F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1D4EB6DC" w14:textId="77777777"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6FC9CC8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A3D1A9F" w14:textId="77777777" w:rsidTr="00BE31CB">
        <w:sdt>
          <w:sdtPr>
            <w:id w:val="-521243642"/>
            <w:placeholder>
              <w:docPart w:val="EF05CC3247AB43769DB0F817A67D2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6D9B5B5D" w14:textId="7777777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7C0D031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6993BA1" w14:textId="77777777" w:rsidTr="00BE31CB">
        <w:tc>
          <w:tcPr>
            <w:tcW w:w="1845" w:type="pct"/>
            <w:vAlign w:val="bottom"/>
          </w:tcPr>
          <w:p w14:paraId="35330A52" w14:textId="644E812D" w:rsidR="00650259" w:rsidRPr="00846B76" w:rsidRDefault="00237258" w:rsidP="0090596C">
            <w:pPr>
              <w:pStyle w:val="NormalIndent"/>
            </w:pPr>
            <w:r>
              <w:t>Home Phone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vAlign w:val="bottom"/>
          </w:tcPr>
          <w:p w14:paraId="021FCD5A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731" w:type="pct"/>
            <w:vAlign w:val="bottom"/>
          </w:tcPr>
          <w:p w14:paraId="191595D8" w14:textId="79F4C60A" w:rsidR="00650259" w:rsidRPr="00846B76" w:rsidRDefault="00237258" w:rsidP="0090596C">
            <w:r>
              <w:t>Cell Phone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bottom"/>
          </w:tcPr>
          <w:p w14:paraId="6C22300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09256DC" w14:textId="77777777" w:rsidTr="00BE31CB">
        <w:sdt>
          <w:sdtPr>
            <w:id w:val="-965116832"/>
            <w:placeholder>
              <w:docPart w:val="A876DBCD3DD34FC4ACADABB86DA6DC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6F918D97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3DF1CEAB" w14:textId="77777777" w:rsidR="00650259" w:rsidRPr="00846B76" w:rsidRDefault="00650259" w:rsidP="007F7B5D">
            <w:pPr>
              <w:spacing w:before="120"/>
            </w:pPr>
          </w:p>
        </w:tc>
      </w:tr>
      <w:tr w:rsidR="00BE31CB" w:rsidRPr="00846B76" w14:paraId="458F40E7" w14:textId="77777777" w:rsidTr="00BE31CB">
        <w:tc>
          <w:tcPr>
            <w:tcW w:w="1845" w:type="pct"/>
            <w:vAlign w:val="bottom"/>
          </w:tcPr>
          <w:p w14:paraId="44B2EAAA" w14:textId="60AF52EA" w:rsidR="00BE31CB" w:rsidRDefault="00BE31CB" w:rsidP="00214AF9">
            <w:pPr>
              <w:pStyle w:val="NormalIndent"/>
            </w:pPr>
            <w:r>
              <w:t>Anniversary</w:t>
            </w:r>
          </w:p>
        </w:tc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1EE15539" w14:textId="77777777" w:rsidR="00BE31CB" w:rsidRPr="00846B76" w:rsidRDefault="00BE31CB" w:rsidP="00214AF9">
            <w:pPr>
              <w:spacing w:before="120"/>
            </w:pPr>
          </w:p>
        </w:tc>
      </w:tr>
      <w:tr w:rsidR="00BE31CB" w:rsidRPr="00846B76" w14:paraId="5102DE43" w14:textId="77777777" w:rsidTr="00BE31CB">
        <w:tc>
          <w:tcPr>
            <w:tcW w:w="1845" w:type="pct"/>
            <w:vAlign w:val="bottom"/>
          </w:tcPr>
          <w:p w14:paraId="00CEEA5A" w14:textId="77777777" w:rsidR="00BE31CB" w:rsidRPr="00846B76" w:rsidRDefault="00BE31CB" w:rsidP="00214AF9">
            <w:pPr>
              <w:pStyle w:val="NormalIndent"/>
            </w:pPr>
            <w:r>
              <w:t>Birthday</w:t>
            </w:r>
          </w:p>
        </w:tc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1D012C08" w14:textId="77777777" w:rsidR="00BE31CB" w:rsidRPr="00846B76" w:rsidRDefault="00BE31CB" w:rsidP="00214AF9">
            <w:pPr>
              <w:spacing w:before="120"/>
            </w:pPr>
          </w:p>
        </w:tc>
      </w:tr>
      <w:tr w:rsidR="00650259" w:rsidRPr="00846B76" w14:paraId="659600F6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91AD62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33A3297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46AFD990" w14:textId="491B41AC" w:rsidR="00650259" w:rsidRPr="0090596C" w:rsidRDefault="00237258" w:rsidP="0090596C">
            <w:pPr>
              <w:pStyle w:val="Heading1"/>
              <w:outlineLvl w:val="0"/>
            </w:pPr>
            <w:r>
              <w:t>Spouse Info</w:t>
            </w:r>
          </w:p>
        </w:tc>
      </w:tr>
      <w:tr w:rsidR="00650259" w:rsidRPr="00846B76" w14:paraId="1F0AC68E" w14:textId="77777777" w:rsidTr="00BE31CB">
        <w:sdt>
          <w:sdtPr>
            <w:id w:val="1384843028"/>
            <w:placeholder>
              <w:docPart w:val="377B30F191FA41469C68307CEBA6C47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4AB3BD6C" w14:textId="77777777" w:rsidR="00650259" w:rsidRPr="00846B76" w:rsidRDefault="0090596C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6C76A7A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7B2CEF5" w14:textId="77777777" w:rsidTr="00BE31CB">
        <w:sdt>
          <w:sdtPr>
            <w:id w:val="1166290108"/>
            <w:placeholder>
              <w:docPart w:val="A9271C69429247BDBA271BE45CE9B1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7B6FE610" w14:textId="77777777" w:rsidR="00650259" w:rsidRPr="00846B76" w:rsidRDefault="0090596C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15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D9E1A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4D914C6" w14:textId="77777777" w:rsidTr="00BE31CB">
        <w:sdt>
          <w:sdtPr>
            <w:id w:val="946660661"/>
            <w:placeholder>
              <w:docPart w:val="3258F774E4174033A2A37B5612E23A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01BA808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E231C8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AD1CEB090053472786F367899BC2C9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1" w:type="pct"/>
                <w:tcBorders>
                  <w:top w:val="single" w:sz="4" w:space="0" w:color="auto"/>
                </w:tcBorders>
                <w:vAlign w:val="bottom"/>
              </w:tcPr>
              <w:p w14:paraId="029CA4F9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718A7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1EC0FD5" w14:textId="77777777" w:rsidTr="00BE31CB">
        <w:sdt>
          <w:sdtPr>
            <w:id w:val="1334104394"/>
            <w:placeholder>
              <w:docPart w:val="9FF3D9FD0BB04D3A9727B970B3C162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45" w:type="pct"/>
                <w:vAlign w:val="bottom"/>
              </w:tcPr>
              <w:p w14:paraId="46FEED36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155" w:type="pct"/>
            <w:gridSpan w:val="3"/>
            <w:tcBorders>
              <w:bottom w:val="single" w:sz="4" w:space="0" w:color="auto"/>
            </w:tcBorders>
            <w:vAlign w:val="bottom"/>
          </w:tcPr>
          <w:p w14:paraId="3CDEFF1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93E610" w14:textId="77777777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754D59E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40F3EF04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00EDE196" w14:textId="601C70FE" w:rsidR="00650259" w:rsidRPr="0090596C" w:rsidRDefault="00BE31CB" w:rsidP="0090596C">
            <w:pPr>
              <w:pStyle w:val="Heading1"/>
              <w:outlineLvl w:val="0"/>
            </w:pPr>
            <w:bookmarkStart w:id="0" w:name="_Hlk521325947"/>
            <w:r>
              <w:t>Children Info</w:t>
            </w:r>
          </w:p>
        </w:tc>
      </w:tr>
      <w:bookmarkEnd w:id="0"/>
      <w:tr w:rsidR="00650259" w:rsidRPr="00846B76" w14:paraId="74069890" w14:textId="77777777" w:rsidTr="00BE31CB">
        <w:tc>
          <w:tcPr>
            <w:tcW w:w="1845" w:type="pct"/>
            <w:vAlign w:val="bottom"/>
          </w:tcPr>
          <w:p w14:paraId="41E17248" w14:textId="292DC688" w:rsidR="00650259" w:rsidRPr="00F52451" w:rsidRDefault="00BE31CB" w:rsidP="00F52451">
            <w:pPr>
              <w:pStyle w:val="NormalIndent"/>
            </w:pPr>
            <w:r>
              <w:t>Name</w:t>
            </w:r>
          </w:p>
        </w:tc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EA1B1D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731" w:type="pct"/>
            <w:tcBorders>
              <w:top w:val="single" w:sz="4" w:space="0" w:color="auto"/>
            </w:tcBorders>
            <w:vAlign w:val="bottom"/>
          </w:tcPr>
          <w:p w14:paraId="301ECAAE" w14:textId="2A7CEABF" w:rsidR="00650259" w:rsidRPr="00F52451" w:rsidRDefault="00BE31CB" w:rsidP="00F52451">
            <w:r>
              <w:t>Birthday</w:t>
            </w: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522FF5" w14:textId="77777777" w:rsidR="00650259" w:rsidRPr="00846B76" w:rsidRDefault="00650259" w:rsidP="007F7B5D">
            <w:pPr>
              <w:spacing w:before="120"/>
            </w:pPr>
          </w:p>
        </w:tc>
      </w:tr>
      <w:tr w:rsidR="00BE31CB" w:rsidRPr="00846B76" w14:paraId="79136BA9" w14:textId="77777777" w:rsidTr="00BE31CB">
        <w:tc>
          <w:tcPr>
            <w:tcW w:w="1845" w:type="pct"/>
            <w:vAlign w:val="bottom"/>
          </w:tcPr>
          <w:p w14:paraId="705AF1D3" w14:textId="75816D1D" w:rsidR="00BE31CB" w:rsidRDefault="00BE31CB" w:rsidP="00F52451">
            <w:pPr>
              <w:pStyle w:val="NormalIndent"/>
            </w:pPr>
            <w:r>
              <w:t>Name</w:t>
            </w:r>
          </w:p>
        </w:tc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FC270F" w14:textId="77777777" w:rsidR="00BE31CB" w:rsidRPr="00846B76" w:rsidRDefault="00BE31CB" w:rsidP="007F7B5D">
            <w:pPr>
              <w:spacing w:before="120"/>
            </w:pPr>
          </w:p>
        </w:tc>
        <w:tc>
          <w:tcPr>
            <w:tcW w:w="731" w:type="pct"/>
            <w:tcBorders>
              <w:top w:val="single" w:sz="4" w:space="0" w:color="auto"/>
            </w:tcBorders>
            <w:vAlign w:val="bottom"/>
          </w:tcPr>
          <w:p w14:paraId="43734A95" w14:textId="5A869166" w:rsidR="00BE31CB" w:rsidRDefault="00BE31CB" w:rsidP="00F52451">
            <w:r>
              <w:t>Birthday</w:t>
            </w: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0111C4" w14:textId="77777777" w:rsidR="00BE31CB" w:rsidRPr="00846B76" w:rsidRDefault="00BE31CB" w:rsidP="007F7B5D">
            <w:pPr>
              <w:spacing w:before="120"/>
            </w:pPr>
          </w:p>
        </w:tc>
      </w:tr>
      <w:tr w:rsidR="00BE31CB" w:rsidRPr="00846B76" w14:paraId="5AAA88DA" w14:textId="77777777" w:rsidTr="00BE31CB">
        <w:tc>
          <w:tcPr>
            <w:tcW w:w="1845" w:type="pct"/>
            <w:vAlign w:val="bottom"/>
          </w:tcPr>
          <w:p w14:paraId="6B022F8B" w14:textId="086E6267" w:rsidR="00BE31CB" w:rsidRDefault="00BE31CB" w:rsidP="00F52451">
            <w:pPr>
              <w:pStyle w:val="NormalIndent"/>
            </w:pPr>
            <w:r>
              <w:t>Name</w:t>
            </w:r>
          </w:p>
        </w:tc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E6E97F" w14:textId="77777777" w:rsidR="00BE31CB" w:rsidRPr="00846B76" w:rsidRDefault="00BE31CB" w:rsidP="007F7B5D">
            <w:pPr>
              <w:spacing w:before="120"/>
            </w:pPr>
          </w:p>
        </w:tc>
        <w:tc>
          <w:tcPr>
            <w:tcW w:w="731" w:type="pct"/>
            <w:tcBorders>
              <w:top w:val="single" w:sz="4" w:space="0" w:color="auto"/>
            </w:tcBorders>
            <w:vAlign w:val="bottom"/>
          </w:tcPr>
          <w:p w14:paraId="2E988CAC" w14:textId="2A04BF44" w:rsidR="00BE31CB" w:rsidRDefault="00BE31CB" w:rsidP="00F52451">
            <w:r>
              <w:t>Birthday</w:t>
            </w: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596CAA" w14:textId="77777777" w:rsidR="00BE31CB" w:rsidRPr="00846B76" w:rsidRDefault="00BE31CB" w:rsidP="007F7B5D">
            <w:pPr>
              <w:spacing w:before="120"/>
            </w:pPr>
          </w:p>
        </w:tc>
      </w:tr>
      <w:tr w:rsidR="00BE31CB" w:rsidRPr="00846B76" w14:paraId="0EC458AE" w14:textId="77777777" w:rsidTr="00BE31CB">
        <w:tc>
          <w:tcPr>
            <w:tcW w:w="1845" w:type="pct"/>
            <w:vAlign w:val="bottom"/>
          </w:tcPr>
          <w:p w14:paraId="5F06C51D" w14:textId="52B81597" w:rsidR="00BE31CB" w:rsidRDefault="00BE31CB" w:rsidP="00F52451">
            <w:pPr>
              <w:pStyle w:val="NormalIndent"/>
            </w:pPr>
            <w:r>
              <w:t>Name</w:t>
            </w:r>
          </w:p>
        </w:tc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C4D3B6" w14:textId="77777777" w:rsidR="00BE31CB" w:rsidRPr="00846B76" w:rsidRDefault="00BE31CB" w:rsidP="007F7B5D">
            <w:pPr>
              <w:spacing w:before="120"/>
            </w:pPr>
          </w:p>
        </w:tc>
        <w:tc>
          <w:tcPr>
            <w:tcW w:w="731" w:type="pct"/>
            <w:tcBorders>
              <w:top w:val="single" w:sz="4" w:space="0" w:color="auto"/>
            </w:tcBorders>
            <w:vAlign w:val="bottom"/>
          </w:tcPr>
          <w:p w14:paraId="16FAAF5B" w14:textId="15931AD2" w:rsidR="00BE31CB" w:rsidRDefault="00BE31CB" w:rsidP="00F52451">
            <w:r>
              <w:t>Birthday</w:t>
            </w: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25FF6A" w14:textId="77777777" w:rsidR="00BE31CB" w:rsidRPr="00846B76" w:rsidRDefault="00BE31CB" w:rsidP="007F7B5D">
            <w:pPr>
              <w:spacing w:before="120"/>
            </w:pPr>
          </w:p>
        </w:tc>
      </w:tr>
    </w:tbl>
    <w:p w14:paraId="05D52494" w14:textId="77777777" w:rsidR="00BE31CB" w:rsidRDefault="00BE31CB"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462"/>
        <w:gridCol w:w="5906"/>
      </w:tblGrid>
      <w:tr w:rsidR="00650259" w:rsidRPr="00846B76" w14:paraId="44FB783D" w14:textId="77777777" w:rsidTr="00BE31CB">
        <w:tc>
          <w:tcPr>
            <w:tcW w:w="1845" w:type="pct"/>
            <w:gridSpan w:val="2"/>
            <w:vAlign w:val="bottom"/>
          </w:tcPr>
          <w:p w14:paraId="3C17CA9B" w14:textId="486C9353" w:rsidR="00650259" w:rsidRPr="00F52451" w:rsidRDefault="00BE31CB" w:rsidP="00F52451">
            <w:pPr>
              <w:pStyle w:val="NormalIndent"/>
            </w:pPr>
            <w:r>
              <w:lastRenderedPageBreak/>
              <w:t>Member Name</w:t>
            </w:r>
          </w:p>
        </w:tc>
        <w:tc>
          <w:tcPr>
            <w:tcW w:w="3155" w:type="pct"/>
            <w:tcBorders>
              <w:bottom w:val="single" w:sz="4" w:space="0" w:color="auto"/>
            </w:tcBorders>
            <w:vAlign w:val="bottom"/>
          </w:tcPr>
          <w:p w14:paraId="77C468F5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8FAD0B6" w14:textId="77777777" w:rsidTr="00BE31CB">
        <w:tc>
          <w:tcPr>
            <w:tcW w:w="1064" w:type="pct"/>
            <w:vAlign w:val="bottom"/>
          </w:tcPr>
          <w:p w14:paraId="34C0906C" w14:textId="77777777" w:rsidR="00BE31CB" w:rsidRDefault="00BE31CB" w:rsidP="0090596C">
            <w:pPr>
              <w:spacing w:before="120"/>
              <w:ind w:left="698"/>
              <w:rPr>
                <w:sz w:val="36"/>
              </w:rPr>
            </w:pPr>
          </w:p>
          <w:p w14:paraId="7E409219" w14:textId="588378E2" w:rsidR="00E677FE" w:rsidRPr="00650259" w:rsidRDefault="00BE31CB" w:rsidP="0090596C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sym w:font="Wingdings 2" w:char="F0A3"/>
            </w:r>
          </w:p>
        </w:tc>
        <w:tc>
          <w:tcPr>
            <w:tcW w:w="3936" w:type="pct"/>
            <w:gridSpan w:val="2"/>
            <w:vAlign w:val="bottom"/>
          </w:tcPr>
          <w:p w14:paraId="0E31D666" w14:textId="1CD7BB41" w:rsidR="00BE31CB" w:rsidRDefault="00BE31CB" w:rsidP="007F7B5D">
            <w:pPr>
              <w:spacing w:before="120"/>
            </w:pPr>
            <w:r>
              <w:t>I have accepted Christ as my Lord and Savior</w:t>
            </w:r>
          </w:p>
        </w:tc>
      </w:tr>
      <w:tr w:rsidR="00BE31CB" w:rsidRPr="00846B76" w14:paraId="094B70A0" w14:textId="77777777" w:rsidTr="00BE31CB">
        <w:tc>
          <w:tcPr>
            <w:tcW w:w="1064" w:type="pct"/>
            <w:vAlign w:val="bottom"/>
          </w:tcPr>
          <w:p w14:paraId="72284CB6" w14:textId="68AA7565" w:rsidR="00BE31CB" w:rsidRDefault="005E4E67" w:rsidP="0090596C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sym w:font="Wingdings 2" w:char="F0A3"/>
            </w:r>
          </w:p>
        </w:tc>
        <w:tc>
          <w:tcPr>
            <w:tcW w:w="3936" w:type="pct"/>
            <w:gridSpan w:val="2"/>
            <w:vAlign w:val="bottom"/>
          </w:tcPr>
          <w:p w14:paraId="0F13E52C" w14:textId="09AFF0C6" w:rsidR="00BE31CB" w:rsidRDefault="005E4E67" w:rsidP="007F7B5D">
            <w:pPr>
              <w:spacing w:before="120"/>
            </w:pPr>
            <w:r>
              <w:t>I have not accepted Christ as my Lord and Savior</w:t>
            </w:r>
          </w:p>
        </w:tc>
      </w:tr>
      <w:tr w:rsidR="00BE31CB" w:rsidRPr="00846B76" w14:paraId="6D8B1864" w14:textId="77777777" w:rsidTr="00BE31CB">
        <w:tc>
          <w:tcPr>
            <w:tcW w:w="1064" w:type="pct"/>
            <w:vAlign w:val="bottom"/>
          </w:tcPr>
          <w:p w14:paraId="68E82736" w14:textId="2FBBD639" w:rsidR="005E4E67" w:rsidRDefault="005E4E67" w:rsidP="005E4E67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sym w:font="Wingdings 2" w:char="F0A3"/>
            </w:r>
          </w:p>
        </w:tc>
        <w:tc>
          <w:tcPr>
            <w:tcW w:w="3936" w:type="pct"/>
            <w:gridSpan w:val="2"/>
            <w:vAlign w:val="bottom"/>
          </w:tcPr>
          <w:p w14:paraId="2D3536FB" w14:textId="3094B585" w:rsidR="00BE31CB" w:rsidRDefault="005E4E67" w:rsidP="007F7B5D">
            <w:pPr>
              <w:spacing w:before="120"/>
            </w:pPr>
            <w:r>
              <w:t>I have been baptized</w:t>
            </w:r>
          </w:p>
        </w:tc>
      </w:tr>
      <w:tr w:rsidR="005E4E67" w:rsidRPr="00846B76" w14:paraId="31BBAD22" w14:textId="77777777" w:rsidTr="00BE31CB">
        <w:tc>
          <w:tcPr>
            <w:tcW w:w="1064" w:type="pct"/>
            <w:vAlign w:val="bottom"/>
          </w:tcPr>
          <w:p w14:paraId="4F83AF32" w14:textId="07EDD23D" w:rsidR="005E4E67" w:rsidRDefault="005E4E67" w:rsidP="005E4E67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sym w:font="Wingdings 2" w:char="F0A3"/>
            </w:r>
          </w:p>
        </w:tc>
        <w:tc>
          <w:tcPr>
            <w:tcW w:w="3936" w:type="pct"/>
            <w:gridSpan w:val="2"/>
            <w:vAlign w:val="bottom"/>
          </w:tcPr>
          <w:p w14:paraId="09E50349" w14:textId="649F6467" w:rsidR="005E4E67" w:rsidRDefault="005E4E67" w:rsidP="007F7B5D">
            <w:pPr>
              <w:spacing w:before="120"/>
            </w:pPr>
            <w:r>
              <w:t>I have not been baptized</w:t>
            </w:r>
          </w:p>
        </w:tc>
      </w:tr>
      <w:tr w:rsidR="005E4E67" w:rsidRPr="00846B76" w14:paraId="69A0888F" w14:textId="77777777" w:rsidTr="00515E1D">
        <w:tc>
          <w:tcPr>
            <w:tcW w:w="1064" w:type="pct"/>
            <w:vAlign w:val="bottom"/>
          </w:tcPr>
          <w:p w14:paraId="145F402E" w14:textId="77777777" w:rsidR="005E4E67" w:rsidRDefault="005E4E67" w:rsidP="00515E1D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sym w:font="Wingdings 2" w:char="F0A3"/>
            </w:r>
          </w:p>
        </w:tc>
        <w:tc>
          <w:tcPr>
            <w:tcW w:w="3936" w:type="pct"/>
            <w:gridSpan w:val="2"/>
            <w:vAlign w:val="bottom"/>
          </w:tcPr>
          <w:p w14:paraId="252DD065" w14:textId="77777777" w:rsidR="005E4E67" w:rsidRDefault="005E4E67" w:rsidP="00515E1D">
            <w:pPr>
              <w:spacing w:before="120"/>
            </w:pPr>
            <w:r>
              <w:t>I have been baptized</w:t>
            </w:r>
          </w:p>
        </w:tc>
      </w:tr>
      <w:tr w:rsidR="00117F13" w:rsidRPr="00846B76" w14:paraId="77EC8AFF" w14:textId="77777777" w:rsidTr="00515E1D">
        <w:tc>
          <w:tcPr>
            <w:tcW w:w="1064" w:type="pct"/>
            <w:vAlign w:val="bottom"/>
          </w:tcPr>
          <w:p w14:paraId="1B4E82A7" w14:textId="77777777" w:rsidR="00117F13" w:rsidRDefault="00117F13" w:rsidP="00515E1D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936" w:type="pct"/>
            <w:gridSpan w:val="2"/>
            <w:vAlign w:val="bottom"/>
          </w:tcPr>
          <w:p w14:paraId="2DF700F5" w14:textId="77777777" w:rsidR="00117F13" w:rsidRDefault="00117F13" w:rsidP="00515E1D">
            <w:pPr>
              <w:spacing w:before="120"/>
            </w:pPr>
          </w:p>
        </w:tc>
      </w:tr>
      <w:tr w:rsidR="005E4E67" w:rsidRPr="00846B76" w14:paraId="30F7242F" w14:textId="77777777" w:rsidTr="00BE31CB">
        <w:tc>
          <w:tcPr>
            <w:tcW w:w="1064" w:type="pct"/>
            <w:vAlign w:val="bottom"/>
          </w:tcPr>
          <w:p w14:paraId="175D111C" w14:textId="34B48682" w:rsidR="00117F13" w:rsidRDefault="005E4E67" w:rsidP="00117F13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sym w:font="Wingdings 2" w:char="F0A3"/>
            </w:r>
          </w:p>
        </w:tc>
        <w:tc>
          <w:tcPr>
            <w:tcW w:w="3936" w:type="pct"/>
            <w:gridSpan w:val="2"/>
            <w:vAlign w:val="bottom"/>
          </w:tcPr>
          <w:p w14:paraId="36A6BE42" w14:textId="481D2215" w:rsidR="005E4E67" w:rsidRPr="00117F13" w:rsidRDefault="005E4E67" w:rsidP="007F7B5D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117F13">
              <w:rPr>
                <w:b/>
                <w:bCs/>
                <w:sz w:val="24"/>
                <w:szCs w:val="24"/>
              </w:rPr>
              <w:t>Your contact information will never be distributed for solicitation.  Your information will remain confidential and will only be used for church related business and/or activities.  On certain occasions, church officers may want to contact you for church related business.</w:t>
            </w:r>
          </w:p>
          <w:p w14:paraId="6866206F" w14:textId="41DE10B2" w:rsidR="00117F13" w:rsidRDefault="00F7679F" w:rsidP="007F7B5D">
            <w:pPr>
              <w:spacing w:before="120"/>
            </w:pPr>
            <w:r>
              <w:t>My information may be shared with the officers of Body of Christ Church</w:t>
            </w:r>
          </w:p>
        </w:tc>
      </w:tr>
      <w:tr w:rsidR="00F7679F" w:rsidRPr="00846B76" w14:paraId="19EB0D95" w14:textId="77777777" w:rsidTr="00BE31CB">
        <w:tc>
          <w:tcPr>
            <w:tcW w:w="1064" w:type="pct"/>
            <w:vAlign w:val="bottom"/>
          </w:tcPr>
          <w:p w14:paraId="6FBB20DE" w14:textId="2077D1E2" w:rsidR="00F7679F" w:rsidRDefault="00117F13" w:rsidP="005E4E67">
            <w:pPr>
              <w:spacing w:before="120"/>
              <w:ind w:left="698"/>
              <w:rPr>
                <w:sz w:val="36"/>
              </w:rPr>
            </w:pPr>
            <w:r>
              <w:rPr>
                <w:sz w:val="36"/>
              </w:rPr>
              <w:sym w:font="Wingdings 2" w:char="F0A3"/>
            </w:r>
          </w:p>
        </w:tc>
        <w:tc>
          <w:tcPr>
            <w:tcW w:w="3936" w:type="pct"/>
            <w:gridSpan w:val="2"/>
            <w:vAlign w:val="bottom"/>
          </w:tcPr>
          <w:p w14:paraId="78E8E6CC" w14:textId="489D4A3A" w:rsidR="001F4E2C" w:rsidRPr="005E4E67" w:rsidRDefault="00F7679F" w:rsidP="00117F13">
            <w:pPr>
              <w:spacing w:before="120"/>
              <w:rPr>
                <w:sz w:val="24"/>
                <w:szCs w:val="24"/>
              </w:rPr>
            </w:pPr>
            <w:r>
              <w:t>My information may not be shared with the officers of Body of Christ Church</w:t>
            </w:r>
          </w:p>
        </w:tc>
      </w:tr>
      <w:tr w:rsidR="00650259" w:rsidRPr="00846B76" w14:paraId="7321DC46" w14:textId="77777777" w:rsidTr="00117F13">
        <w:trPr>
          <w:trHeight w:val="162"/>
        </w:trPr>
        <w:tc>
          <w:tcPr>
            <w:tcW w:w="1845" w:type="pct"/>
            <w:gridSpan w:val="2"/>
            <w:vAlign w:val="bottom"/>
          </w:tcPr>
          <w:p w14:paraId="39259ECC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155" w:type="pct"/>
            <w:vAlign w:val="bottom"/>
          </w:tcPr>
          <w:p w14:paraId="7349D94A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6F54D27" w14:textId="7C64D221" w:rsidR="00117F13" w:rsidRDefault="00117F13" w:rsidP="00117F1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Type your name and “I approve this form.” In the space below indicate your approval.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1620"/>
        <w:gridCol w:w="3865"/>
      </w:tblGrid>
      <w:tr w:rsidR="00E47F51" w14:paraId="39A56EA9" w14:textId="77777777" w:rsidTr="00E47F51">
        <w:tc>
          <w:tcPr>
            <w:tcW w:w="3865" w:type="dxa"/>
          </w:tcPr>
          <w:p w14:paraId="5B1E8E52" w14:textId="275A0F0F" w:rsidR="00E47F51" w:rsidRDefault="00E47F51" w:rsidP="00117F1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  <w:tc>
          <w:tcPr>
            <w:tcW w:w="1620" w:type="dxa"/>
          </w:tcPr>
          <w:p w14:paraId="1D41BF3E" w14:textId="7A892BEF" w:rsidR="00E47F51" w:rsidRDefault="00E47F51" w:rsidP="00117F1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Statement</w:t>
            </w:r>
            <w:r>
              <w:rPr>
                <w:sz w:val="24"/>
                <w:szCs w:val="24"/>
              </w:rPr>
              <w:t>:</w:t>
            </w:r>
            <w:bookmarkStart w:id="1" w:name="_GoBack"/>
            <w:bookmarkEnd w:id="1"/>
          </w:p>
        </w:tc>
        <w:tc>
          <w:tcPr>
            <w:tcW w:w="3865" w:type="dxa"/>
          </w:tcPr>
          <w:p w14:paraId="3E46B548" w14:textId="2B698708" w:rsidR="00E47F51" w:rsidRDefault="00E47F51" w:rsidP="00117F1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</w:tr>
    </w:tbl>
    <w:p w14:paraId="09C50B1F" w14:textId="77777777" w:rsidR="00E47F51" w:rsidRDefault="00E47F51" w:rsidP="00E47F51">
      <w:pPr>
        <w:spacing w:before="120"/>
        <w:rPr>
          <w:sz w:val="24"/>
          <w:szCs w:val="24"/>
        </w:rPr>
      </w:pPr>
    </w:p>
    <w:p w14:paraId="6748661F" w14:textId="77777777" w:rsidR="00E47F51" w:rsidRDefault="00E47F51" w:rsidP="00E47F51">
      <w:pPr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Save this form and then email it directly to Pastor Stewart at: </w:t>
      </w:r>
      <w:hyperlink r:id="rId10" w:history="1">
        <w:r w:rsidRPr="00291386">
          <w:rPr>
            <w:rStyle w:val="Hyperlink"/>
            <w:sz w:val="24"/>
            <w:szCs w:val="24"/>
          </w:rPr>
          <w:t>mailto:bodyofchrist</w:t>
        </w:r>
        <w:r w:rsidRPr="00291386">
          <w:rPr>
            <w:rStyle w:val="Hyperlink"/>
            <w:sz w:val="24"/>
            <w:szCs w:val="24"/>
          </w:rPr>
          <w:t>m</w:t>
        </w:r>
        <w:r w:rsidRPr="00291386">
          <w:rPr>
            <w:rStyle w:val="Hyperlink"/>
            <w:sz w:val="24"/>
            <w:szCs w:val="24"/>
          </w:rPr>
          <w:t>d</w:t>
        </w:r>
        <w:r w:rsidRPr="00291386">
          <w:rPr>
            <w:rStyle w:val="Hyperlink"/>
            <w:sz w:val="24"/>
            <w:szCs w:val="24"/>
          </w:rPr>
          <w:t>@</w:t>
        </w:r>
        <w:r w:rsidRPr="00291386">
          <w:rPr>
            <w:rStyle w:val="Hyperlink"/>
            <w:sz w:val="24"/>
            <w:szCs w:val="24"/>
          </w:rPr>
          <w:t>gmail.com?subject=New Member Form</w:t>
        </w:r>
      </w:hyperlink>
    </w:p>
    <w:p w14:paraId="5A7AADA3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FAA76" w14:textId="77777777" w:rsidR="00274F59" w:rsidRDefault="00274F59" w:rsidP="00650259">
      <w:pPr>
        <w:spacing w:after="0" w:line="240" w:lineRule="auto"/>
      </w:pPr>
      <w:r>
        <w:separator/>
      </w:r>
    </w:p>
  </w:endnote>
  <w:endnote w:type="continuationSeparator" w:id="0">
    <w:p w14:paraId="6C336DCE" w14:textId="77777777" w:rsidR="00274F59" w:rsidRDefault="00274F5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FD86857-0ED1-473F-90B3-59317542A593}"/>
    <w:embedBold r:id="rId2" w:fontKey="{8FEA0DBB-A6EA-41CF-93ED-3ADBD6A61A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25A06D3-EC4A-46B9-B8B5-009F3E4BE943}"/>
    <w:embedBold r:id="rId4" w:fontKey="{D345BB84-DE54-4BBE-BE29-C74144BF1A54}"/>
    <w:embedItalic r:id="rId5" w:fontKey="{76EE5D27-ABE1-47E0-B6F4-0B50ED2D21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3496EC6-95D7-434E-A8E2-16FC654C95E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D2E15F99-3AFA-4D5F-8B32-BE4714D3B2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AD779F1" w14:textId="77777777" w:rsidTr="00C4167A">
      <w:tc>
        <w:tcPr>
          <w:tcW w:w="4675" w:type="dxa"/>
          <w:vAlign w:val="center"/>
        </w:tcPr>
        <w:p w14:paraId="704725AB" w14:textId="77777777" w:rsidR="007F7B5D" w:rsidRDefault="00237258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Body of Christ Church</w:t>
          </w:r>
        </w:p>
        <w:p w14:paraId="3DD26F1B" w14:textId="377E7479" w:rsidR="00237258" w:rsidRPr="007F7B5D" w:rsidRDefault="00237258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12379 Kaine Place, Waldorf, MD 20601</w:t>
          </w:r>
        </w:p>
      </w:tc>
      <w:tc>
        <w:tcPr>
          <w:tcW w:w="4675" w:type="dxa"/>
          <w:vAlign w:val="center"/>
        </w:tcPr>
        <w:p w14:paraId="4CFD41F0" w14:textId="5675287C" w:rsidR="007F7B5D" w:rsidRPr="007F7B5D" w:rsidRDefault="001F4E2C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1F4E2C">
            <w:rPr>
              <w:color w:val="7F7F7F" w:themeColor="background1" w:themeShade="7F"/>
              <w:spacing w:val="60"/>
              <w:sz w:val="18"/>
              <w:szCs w:val="24"/>
            </w:rPr>
            <w:t>Page</w:t>
          </w:r>
          <w:r w:rsidRPr="001F4E2C">
            <w:rPr>
              <w:sz w:val="18"/>
              <w:szCs w:val="24"/>
            </w:rPr>
            <w:t xml:space="preserve"> | </w:t>
          </w:r>
          <w:r w:rsidRPr="001F4E2C">
            <w:rPr>
              <w:sz w:val="18"/>
              <w:szCs w:val="24"/>
            </w:rPr>
            <w:fldChar w:fldCharType="begin"/>
          </w:r>
          <w:r w:rsidRPr="001F4E2C">
            <w:rPr>
              <w:sz w:val="18"/>
              <w:szCs w:val="24"/>
            </w:rPr>
            <w:instrText xml:space="preserve"> PAGE   \* MERGEFORMAT </w:instrText>
          </w:r>
          <w:r w:rsidRPr="001F4E2C">
            <w:rPr>
              <w:sz w:val="18"/>
              <w:szCs w:val="24"/>
            </w:rPr>
            <w:fldChar w:fldCharType="separate"/>
          </w:r>
          <w:r w:rsidRPr="001F4E2C">
            <w:rPr>
              <w:b/>
              <w:bCs/>
              <w:noProof/>
              <w:sz w:val="18"/>
              <w:szCs w:val="24"/>
            </w:rPr>
            <w:t>1</w:t>
          </w:r>
          <w:r w:rsidRPr="001F4E2C">
            <w:rPr>
              <w:b/>
              <w:bCs/>
              <w:noProof/>
              <w:sz w:val="18"/>
              <w:szCs w:val="24"/>
            </w:rPr>
            <w:fldChar w:fldCharType="end"/>
          </w:r>
        </w:p>
      </w:tc>
    </w:tr>
  </w:tbl>
  <w:p w14:paraId="276DDFA7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42227" w14:textId="77777777" w:rsidR="00274F59" w:rsidRDefault="00274F59" w:rsidP="00650259">
      <w:pPr>
        <w:spacing w:after="0" w:line="240" w:lineRule="auto"/>
      </w:pPr>
      <w:r>
        <w:separator/>
      </w:r>
    </w:p>
  </w:footnote>
  <w:footnote w:type="continuationSeparator" w:id="0">
    <w:p w14:paraId="3741A2CE" w14:textId="77777777" w:rsidR="00274F59" w:rsidRDefault="00274F5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3CCE344F" w14:textId="77777777" w:rsidTr="0090596C">
      <w:trPr>
        <w:trHeight w:val="990"/>
      </w:trPr>
      <w:tc>
        <w:tcPr>
          <w:tcW w:w="1350" w:type="dxa"/>
          <w:vAlign w:val="center"/>
        </w:tcPr>
        <w:p w14:paraId="61BC238C" w14:textId="3A56292E" w:rsidR="0090596C" w:rsidRDefault="0090596C" w:rsidP="0090596C">
          <w:pPr>
            <w:pStyle w:val="Header"/>
            <w:ind w:left="-108"/>
          </w:pPr>
          <w:bookmarkStart w:id="2" w:name="_Hlk521325785"/>
        </w:p>
      </w:tc>
      <w:tc>
        <w:tcPr>
          <w:tcW w:w="8000" w:type="dxa"/>
          <w:vAlign w:val="center"/>
        </w:tcPr>
        <w:p w14:paraId="60FFC34C" w14:textId="30806911" w:rsidR="00274F59" w:rsidRDefault="00274F59" w:rsidP="001F4E2C">
          <w:pPr>
            <w:pStyle w:val="Header"/>
          </w:pPr>
          <w:r>
            <w:t>Body of Christ Church</w:t>
          </w:r>
        </w:p>
        <w:p w14:paraId="09AC949E" w14:textId="1676A760" w:rsidR="0090596C" w:rsidRPr="0090596C" w:rsidRDefault="00274F59" w:rsidP="001F4E2C">
          <w:pPr>
            <w:pStyle w:val="Header"/>
          </w:pPr>
          <w:r>
            <w:t>New Member Information Form</w:t>
          </w:r>
        </w:p>
      </w:tc>
    </w:tr>
    <w:bookmarkEnd w:id="2"/>
  </w:tbl>
  <w:p w14:paraId="4DB99C68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F59"/>
    <w:rsid w:val="000456E1"/>
    <w:rsid w:val="00052382"/>
    <w:rsid w:val="0006568A"/>
    <w:rsid w:val="00076F0F"/>
    <w:rsid w:val="00084253"/>
    <w:rsid w:val="000D1F49"/>
    <w:rsid w:val="00117F13"/>
    <w:rsid w:val="001727CA"/>
    <w:rsid w:val="001F4E2C"/>
    <w:rsid w:val="00237258"/>
    <w:rsid w:val="00274F59"/>
    <w:rsid w:val="00291386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E4E6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1224C"/>
    <w:rsid w:val="00BD4753"/>
    <w:rsid w:val="00BD5CB1"/>
    <w:rsid w:val="00BE31CB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47F51"/>
    <w:rsid w:val="00E61C09"/>
    <w:rsid w:val="00E677FE"/>
    <w:rsid w:val="00EB3B58"/>
    <w:rsid w:val="00EC7359"/>
    <w:rsid w:val="00EE3054"/>
    <w:rsid w:val="00F00606"/>
    <w:rsid w:val="00F01256"/>
    <w:rsid w:val="00F52451"/>
    <w:rsid w:val="00F73CAF"/>
    <w:rsid w:val="00F7679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E98D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91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odyofchristmd@gmail.com?subject=New%20Member%20For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doz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1B82C55B86B415AA12E7AA56A185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84849-80E4-489E-A9E5-24794E30AC8C}"/>
      </w:docPartPr>
      <w:docPartBody>
        <w:p w:rsidR="004B2CE1" w:rsidRDefault="00D41B15">
          <w:pPr>
            <w:pStyle w:val="F1B82C55B86B415AA12E7AA56A18520F"/>
          </w:pPr>
          <w:r w:rsidRPr="0090596C">
            <w:t>First Name</w:t>
          </w:r>
        </w:p>
      </w:docPartBody>
    </w:docPart>
    <w:docPart>
      <w:docPartPr>
        <w:name w:val="927835A7F083494BBFEC7BCEE56B6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B42B6-C1A0-4EC8-839D-0A816C3A6699}"/>
      </w:docPartPr>
      <w:docPartBody>
        <w:p w:rsidR="004B2CE1" w:rsidRDefault="00D41B15">
          <w:pPr>
            <w:pStyle w:val="927835A7F083494BBFEC7BCEE56B6643"/>
          </w:pPr>
          <w:r w:rsidRPr="0090596C">
            <w:t>Last Name</w:t>
          </w:r>
        </w:p>
      </w:docPartBody>
    </w:docPart>
    <w:docPart>
      <w:docPartPr>
        <w:name w:val="0A2F5F48C7364C80AFFA4D6C2B951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D4721-CECF-4983-8E32-64A1928CA7E3}"/>
      </w:docPartPr>
      <w:docPartBody>
        <w:p w:rsidR="004B2CE1" w:rsidRDefault="00D41B15">
          <w:pPr>
            <w:pStyle w:val="0A2F5F48C7364C80AFFA4D6C2B951F00"/>
          </w:pPr>
          <w:r w:rsidRPr="0090596C">
            <w:t>Address</w:t>
          </w:r>
        </w:p>
      </w:docPartBody>
    </w:docPart>
    <w:docPart>
      <w:docPartPr>
        <w:name w:val="EF05CC3247AB43769DB0F817A67D2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16491-0FC5-4476-8829-39E3B3265081}"/>
      </w:docPartPr>
      <w:docPartBody>
        <w:p w:rsidR="004B2CE1" w:rsidRDefault="00D41B15">
          <w:pPr>
            <w:pStyle w:val="EF05CC3247AB43769DB0F817A67D2391"/>
          </w:pPr>
          <w:r w:rsidRPr="0090596C">
            <w:t>City/State/Zip</w:t>
          </w:r>
        </w:p>
      </w:docPartBody>
    </w:docPart>
    <w:docPart>
      <w:docPartPr>
        <w:name w:val="A876DBCD3DD34FC4ACADABB86DA6D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0AD52-44B9-44DF-986A-A6E15108CE33}"/>
      </w:docPartPr>
      <w:docPartBody>
        <w:p w:rsidR="004B2CE1" w:rsidRDefault="00D41B15">
          <w:pPr>
            <w:pStyle w:val="A876DBCD3DD34FC4ACADABB86DA6DC67"/>
          </w:pPr>
          <w:r w:rsidRPr="0090596C">
            <w:t>Email</w:t>
          </w:r>
        </w:p>
      </w:docPartBody>
    </w:docPart>
    <w:docPart>
      <w:docPartPr>
        <w:name w:val="377B30F191FA41469C68307CEBA6C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B1EA7-900F-4834-AA56-8CBC73C1E6C5}"/>
      </w:docPartPr>
      <w:docPartBody>
        <w:p w:rsidR="004B2CE1" w:rsidRDefault="00D41B15">
          <w:pPr>
            <w:pStyle w:val="377B30F191FA41469C68307CEBA6C476"/>
          </w:pPr>
          <w:r w:rsidRPr="0090596C">
            <w:t>First Name</w:t>
          </w:r>
        </w:p>
      </w:docPartBody>
    </w:docPart>
    <w:docPart>
      <w:docPartPr>
        <w:name w:val="A9271C69429247BDBA271BE45CE9B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E319-837A-4703-ABC9-D4ED4ED6D7D0}"/>
      </w:docPartPr>
      <w:docPartBody>
        <w:p w:rsidR="004B2CE1" w:rsidRDefault="00D41B15">
          <w:pPr>
            <w:pStyle w:val="A9271C69429247BDBA271BE45CE9B153"/>
          </w:pPr>
          <w:r w:rsidRPr="0090596C">
            <w:t>Last Name</w:t>
          </w:r>
        </w:p>
      </w:docPartBody>
    </w:docPart>
    <w:docPart>
      <w:docPartPr>
        <w:name w:val="3258F774E4174033A2A37B5612E23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EAF48-B65D-4F89-8E29-06BA472D98ED}"/>
      </w:docPartPr>
      <w:docPartBody>
        <w:p w:rsidR="004B2CE1" w:rsidRDefault="00D41B15">
          <w:pPr>
            <w:pStyle w:val="3258F774E4174033A2A37B5612E23A19"/>
          </w:pPr>
          <w:r w:rsidRPr="0090596C">
            <w:t>Cell Phone</w:t>
          </w:r>
        </w:p>
      </w:docPartBody>
    </w:docPart>
    <w:docPart>
      <w:docPartPr>
        <w:name w:val="AD1CEB090053472786F367899BC2C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78F41-B8FA-4620-AB88-B3B535DF8B48}"/>
      </w:docPartPr>
      <w:docPartBody>
        <w:p w:rsidR="004B2CE1" w:rsidRDefault="00D41B15">
          <w:pPr>
            <w:pStyle w:val="AD1CEB090053472786F367899BC2C92D"/>
          </w:pPr>
          <w:r w:rsidRPr="0090596C">
            <w:t>Work Phone</w:t>
          </w:r>
        </w:p>
      </w:docPartBody>
    </w:docPart>
    <w:docPart>
      <w:docPartPr>
        <w:name w:val="9FF3D9FD0BB04D3A9727B970B3C16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D74F1-4CE6-44CB-B1D1-31A1B1F879C4}"/>
      </w:docPartPr>
      <w:docPartBody>
        <w:p w:rsidR="004B2CE1" w:rsidRDefault="00D41B15">
          <w:pPr>
            <w:pStyle w:val="9FF3D9FD0BB04D3A9727B970B3C1622C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B15"/>
    <w:rsid w:val="004B2CE1"/>
    <w:rsid w:val="00D4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A65C0858B6402C937BB9C147238A4D">
    <w:name w:val="0EA65C0858B6402C937BB9C147238A4D"/>
  </w:style>
  <w:style w:type="paragraph" w:customStyle="1" w:styleId="F1B82C55B86B415AA12E7AA56A18520F">
    <w:name w:val="F1B82C55B86B415AA12E7AA56A18520F"/>
  </w:style>
  <w:style w:type="paragraph" w:customStyle="1" w:styleId="927835A7F083494BBFEC7BCEE56B6643">
    <w:name w:val="927835A7F083494BBFEC7BCEE56B6643"/>
  </w:style>
  <w:style w:type="paragraph" w:customStyle="1" w:styleId="0A2F5F48C7364C80AFFA4D6C2B951F00">
    <w:name w:val="0A2F5F48C7364C80AFFA4D6C2B951F00"/>
  </w:style>
  <w:style w:type="paragraph" w:customStyle="1" w:styleId="EF05CC3247AB43769DB0F817A67D2391">
    <w:name w:val="EF05CC3247AB43769DB0F817A67D2391"/>
  </w:style>
  <w:style w:type="paragraph" w:customStyle="1" w:styleId="9E06830F497647019CFF5ACE1592C04E">
    <w:name w:val="9E06830F497647019CFF5ACE1592C04E"/>
  </w:style>
  <w:style w:type="paragraph" w:customStyle="1" w:styleId="1BEDFB41EAD4479D85880C90B61CF640">
    <w:name w:val="1BEDFB41EAD4479D85880C90B61CF640"/>
  </w:style>
  <w:style w:type="paragraph" w:customStyle="1" w:styleId="A876DBCD3DD34FC4ACADABB86DA6DC67">
    <w:name w:val="A876DBCD3DD34FC4ACADABB86DA6DC67"/>
  </w:style>
  <w:style w:type="paragraph" w:customStyle="1" w:styleId="9332AFB563304C41AC336EFA6FF895CC">
    <w:name w:val="9332AFB563304C41AC336EFA6FF895CC"/>
  </w:style>
  <w:style w:type="paragraph" w:customStyle="1" w:styleId="377B30F191FA41469C68307CEBA6C476">
    <w:name w:val="377B30F191FA41469C68307CEBA6C476"/>
  </w:style>
  <w:style w:type="paragraph" w:customStyle="1" w:styleId="A9271C69429247BDBA271BE45CE9B153">
    <w:name w:val="A9271C69429247BDBA271BE45CE9B153"/>
  </w:style>
  <w:style w:type="paragraph" w:customStyle="1" w:styleId="3258F774E4174033A2A37B5612E23A19">
    <w:name w:val="3258F774E4174033A2A37B5612E23A19"/>
  </w:style>
  <w:style w:type="paragraph" w:customStyle="1" w:styleId="AD1CEB090053472786F367899BC2C92D">
    <w:name w:val="AD1CEB090053472786F367899BC2C92D"/>
  </w:style>
  <w:style w:type="paragraph" w:customStyle="1" w:styleId="9FF3D9FD0BB04D3A9727B970B3C1622C">
    <w:name w:val="9FF3D9FD0BB04D3A9727B970B3C1622C"/>
  </w:style>
  <w:style w:type="paragraph" w:customStyle="1" w:styleId="70C38F971894440E9448282B032E8A1C">
    <w:name w:val="70C38F971894440E9448282B032E8A1C"/>
  </w:style>
  <w:style w:type="paragraph" w:customStyle="1" w:styleId="F1D1AD5848C64162B9F63FB1A377FC45">
    <w:name w:val="F1D1AD5848C64162B9F63FB1A377FC4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AFE01E7FBC64665BC18A4F778F67161">
    <w:name w:val="FAFE01E7FBC64665BC18A4F778F67161"/>
  </w:style>
  <w:style w:type="paragraph" w:customStyle="1" w:styleId="A27451EFCC8544A3AC23521014A152B4">
    <w:name w:val="A27451EFCC8544A3AC23521014A152B4"/>
  </w:style>
  <w:style w:type="paragraph" w:customStyle="1" w:styleId="82FA98778096476182874B0A5B68E096">
    <w:name w:val="82FA98778096476182874B0A5B68E096"/>
  </w:style>
  <w:style w:type="paragraph" w:customStyle="1" w:styleId="A45C8EBFA6404CA1977C892839378A53">
    <w:name w:val="A45C8EBFA6404CA1977C892839378A53"/>
  </w:style>
  <w:style w:type="paragraph" w:customStyle="1" w:styleId="A10620CB565543F3B825D42AFCC9CC37">
    <w:name w:val="A10620CB565543F3B825D42AFCC9CC37"/>
  </w:style>
  <w:style w:type="paragraph" w:customStyle="1" w:styleId="50D1A84CB29A49E6AC0C2E9499698450">
    <w:name w:val="50D1A84CB29A49E6AC0C2E9499698450"/>
  </w:style>
  <w:style w:type="paragraph" w:customStyle="1" w:styleId="77301EF8E1D94F789BF347249E886ECB">
    <w:name w:val="77301EF8E1D94F789BF347249E886ECB"/>
  </w:style>
  <w:style w:type="paragraph" w:customStyle="1" w:styleId="4B871F9071CF4EA18DF288D33F408437">
    <w:name w:val="4B871F9071CF4EA18DF288D33F408437"/>
    <w:rsid w:val="00D41B15"/>
  </w:style>
  <w:style w:type="paragraph" w:customStyle="1" w:styleId="D4AE1B7AD5964C48AC9287D8426D388F">
    <w:name w:val="D4AE1B7AD5964C48AC9287D8426D388F"/>
    <w:rsid w:val="00D41B15"/>
  </w:style>
  <w:style w:type="paragraph" w:customStyle="1" w:styleId="A914C91AFBAF4C1B91D70B6E43229074">
    <w:name w:val="A914C91AFBAF4C1B91D70B6E43229074"/>
    <w:rsid w:val="00D41B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2019-07-11T17:53:00Z</dcterms:created>
  <dcterms:modified xsi:type="dcterms:W3CDTF">2019-07-11T19:33:00Z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